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7ECFE" w14:textId="77777777" w:rsidR="00902562" w:rsidRDefault="00902562"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3FCB7EC7" w14:textId="77777777" w:rsidR="00902562" w:rsidRDefault="00902562"/>
    <w:p w14:paraId="7CCB5C1A" w14:textId="77777777" w:rsidR="00902562" w:rsidRDefault="00902562">
      <w:pPr>
        <w:jc w:val="center"/>
      </w:pPr>
      <w:r>
        <w:rPr>
          <w:rFonts w:hint="eastAsia"/>
          <w:spacing w:val="29"/>
        </w:rPr>
        <w:t>犬の注射済票再交付申請</w:t>
      </w:r>
      <w:r>
        <w:rPr>
          <w:rFonts w:hint="eastAsia"/>
        </w:rPr>
        <w:t>書</w:t>
      </w:r>
    </w:p>
    <w:p w14:paraId="20993A0C" w14:textId="77777777" w:rsidR="00902562" w:rsidRDefault="00902562"/>
    <w:p w14:paraId="3154A7B7" w14:textId="77777777" w:rsidR="00902562" w:rsidRDefault="00902562">
      <w:pPr>
        <w:jc w:val="right"/>
      </w:pPr>
      <w:r>
        <w:rPr>
          <w:rFonts w:hint="eastAsia"/>
        </w:rPr>
        <w:t xml:space="preserve">年　　月　　日　　</w:t>
      </w:r>
    </w:p>
    <w:p w14:paraId="17B2EAA7" w14:textId="77777777" w:rsidR="00902562" w:rsidRDefault="00902562"/>
    <w:p w14:paraId="45E0D3F9" w14:textId="77777777" w:rsidR="00902562" w:rsidRDefault="00902562">
      <w:pPr>
        <w:spacing w:line="360" w:lineRule="auto"/>
      </w:pPr>
      <w:r>
        <w:rPr>
          <w:rFonts w:hint="eastAsia"/>
        </w:rPr>
        <w:t xml:space="preserve">　長和町長　　　　様</w:t>
      </w:r>
    </w:p>
    <w:p w14:paraId="5D30BFFC" w14:textId="77777777" w:rsidR="00902562" w:rsidRDefault="00902562">
      <w:pPr>
        <w:rPr>
          <w:spacing w:val="105"/>
        </w:rPr>
      </w:pPr>
    </w:p>
    <w:p w14:paraId="32422028" w14:textId="77777777" w:rsidR="00902562" w:rsidRDefault="00902562">
      <w:pPr>
        <w:spacing w:line="360" w:lineRule="auto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長和町　　　　　　　　　　</w:t>
      </w:r>
    </w:p>
    <w:p w14:paraId="2DD870CE" w14:textId="77777777" w:rsidR="00902562" w:rsidRDefault="00902562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</w:t>
      </w:r>
    </w:p>
    <w:p w14:paraId="636C533E" w14:textId="77777777" w:rsidR="00902562" w:rsidRDefault="00902562"/>
    <w:p w14:paraId="4DC26B82" w14:textId="77777777" w:rsidR="00902562" w:rsidRDefault="00902562">
      <w:r>
        <w:rPr>
          <w:rFonts w:hint="eastAsia"/>
        </w:rPr>
        <w:t xml:space="preserve">　下記のとおり犬の注射済票を亡失</w:t>
      </w:r>
      <w:r>
        <w:t>(</w:t>
      </w:r>
      <w:r>
        <w:rPr>
          <w:rFonts w:hint="eastAsia"/>
        </w:rPr>
        <w:t>汚損</w:t>
      </w:r>
      <w:r>
        <w:t>)</w:t>
      </w:r>
      <w:r>
        <w:rPr>
          <w:rFonts w:hint="eastAsia"/>
        </w:rPr>
        <w:t>しましたので、再交付してください。</w:t>
      </w:r>
    </w:p>
    <w:p w14:paraId="36A328FA" w14:textId="77777777" w:rsidR="00902562" w:rsidRDefault="00902562"/>
    <w:p w14:paraId="2C67D4FD" w14:textId="77777777" w:rsidR="00902562" w:rsidRDefault="00902562">
      <w:pPr>
        <w:spacing w:line="360" w:lineRule="auto"/>
        <w:jc w:val="center"/>
      </w:pPr>
      <w:r>
        <w:rPr>
          <w:rFonts w:hint="eastAsia"/>
        </w:rPr>
        <w:t>記</w:t>
      </w:r>
    </w:p>
    <w:p w14:paraId="2662C368" w14:textId="77777777" w:rsidR="00902562" w:rsidRDefault="00902562"/>
    <w:p w14:paraId="35EF29EC" w14:textId="77777777" w:rsidR="00902562" w:rsidRDefault="00902562">
      <w:r>
        <w:t>1</w:t>
      </w:r>
      <w:r>
        <w:rPr>
          <w:rFonts w:hint="eastAsia"/>
        </w:rPr>
        <w:t xml:space="preserve">　犬の所在地</w:t>
      </w:r>
    </w:p>
    <w:p w14:paraId="332824F7" w14:textId="77777777" w:rsidR="00902562" w:rsidRDefault="00902562"/>
    <w:p w14:paraId="261EF697" w14:textId="77777777" w:rsidR="00902562" w:rsidRDefault="00902562">
      <w:r>
        <w:t>2</w:t>
      </w:r>
      <w:r>
        <w:rPr>
          <w:rFonts w:hint="eastAsia"/>
        </w:rPr>
        <w:t xml:space="preserve">　犬の種類等</w:t>
      </w:r>
    </w:p>
    <w:p w14:paraId="0CE6D70D" w14:textId="77777777" w:rsidR="00902562" w:rsidRDefault="0090256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1080"/>
        <w:gridCol w:w="5028"/>
      </w:tblGrid>
      <w:tr w:rsidR="00902562" w14:paraId="1A21A29E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Align w:val="center"/>
          </w:tcPr>
          <w:p w14:paraId="0ED4B92F" w14:textId="77777777" w:rsidR="00902562" w:rsidRDefault="00902562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108" w:type="dxa"/>
            <w:gridSpan w:val="2"/>
            <w:vAlign w:val="center"/>
          </w:tcPr>
          <w:p w14:paraId="11D1010A" w14:textId="77777777" w:rsidR="00902562" w:rsidRDefault="00902562">
            <w:r>
              <w:rPr>
                <w:rFonts w:hint="eastAsia"/>
              </w:rPr>
              <w:t xml:space="preserve">　</w:t>
            </w:r>
          </w:p>
        </w:tc>
      </w:tr>
      <w:tr w:rsidR="00902562" w14:paraId="57204E3B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Align w:val="center"/>
          </w:tcPr>
          <w:p w14:paraId="176853E7" w14:textId="77777777" w:rsidR="00902562" w:rsidRDefault="0090256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08" w:type="dxa"/>
            <w:gridSpan w:val="2"/>
            <w:vAlign w:val="center"/>
          </w:tcPr>
          <w:p w14:paraId="186789DB" w14:textId="77777777" w:rsidR="00902562" w:rsidRDefault="00902562">
            <w:r>
              <w:rPr>
                <w:rFonts w:hint="eastAsia"/>
              </w:rPr>
              <w:t xml:space="preserve">　</w:t>
            </w:r>
          </w:p>
        </w:tc>
      </w:tr>
      <w:tr w:rsidR="00902562" w14:paraId="6DC24121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Align w:val="center"/>
          </w:tcPr>
          <w:p w14:paraId="0D6605B4" w14:textId="77777777" w:rsidR="00902562" w:rsidRDefault="00902562">
            <w:pPr>
              <w:jc w:val="distribute"/>
            </w:pPr>
            <w:r>
              <w:rPr>
                <w:rFonts w:hint="eastAsia"/>
              </w:rPr>
              <w:t>毛色</w:t>
            </w:r>
          </w:p>
        </w:tc>
        <w:tc>
          <w:tcPr>
            <w:tcW w:w="6108" w:type="dxa"/>
            <w:gridSpan w:val="2"/>
            <w:vAlign w:val="center"/>
          </w:tcPr>
          <w:p w14:paraId="1DF57CD2" w14:textId="77777777" w:rsidR="00902562" w:rsidRDefault="00902562">
            <w:r>
              <w:rPr>
                <w:rFonts w:hint="eastAsia"/>
              </w:rPr>
              <w:t xml:space="preserve">　</w:t>
            </w:r>
          </w:p>
        </w:tc>
      </w:tr>
      <w:tr w:rsidR="00902562" w14:paraId="795B7BA4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Align w:val="center"/>
          </w:tcPr>
          <w:p w14:paraId="50497BB5" w14:textId="77777777" w:rsidR="00902562" w:rsidRDefault="00902562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6108" w:type="dxa"/>
            <w:gridSpan w:val="2"/>
            <w:vAlign w:val="center"/>
          </w:tcPr>
          <w:p w14:paraId="2E1BBE2C" w14:textId="77777777" w:rsidR="00902562" w:rsidRDefault="00902562">
            <w:r>
              <w:rPr>
                <w:rFonts w:hint="eastAsia"/>
              </w:rPr>
              <w:t xml:space="preserve">　</w:t>
            </w:r>
          </w:p>
        </w:tc>
      </w:tr>
      <w:tr w:rsidR="00902562" w14:paraId="79B344EE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Align w:val="center"/>
          </w:tcPr>
          <w:p w14:paraId="45A344BB" w14:textId="77777777" w:rsidR="00902562" w:rsidRDefault="00902562">
            <w:pPr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6108" w:type="dxa"/>
            <w:gridSpan w:val="2"/>
            <w:vAlign w:val="center"/>
          </w:tcPr>
          <w:p w14:paraId="2390810B" w14:textId="77777777" w:rsidR="00902562" w:rsidRDefault="00902562">
            <w:r>
              <w:rPr>
                <w:rFonts w:hint="eastAsia"/>
              </w:rPr>
              <w:t xml:space="preserve">　</w:t>
            </w:r>
          </w:p>
        </w:tc>
      </w:tr>
      <w:tr w:rsidR="00902562" w14:paraId="47822B0B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Align w:val="center"/>
          </w:tcPr>
          <w:p w14:paraId="6D6858AB" w14:textId="77777777" w:rsidR="00902562" w:rsidRDefault="00902562">
            <w:pPr>
              <w:jc w:val="distribute"/>
            </w:pPr>
            <w:r>
              <w:rPr>
                <w:rFonts w:hint="eastAsia"/>
              </w:rPr>
              <w:t>特徴</w:t>
            </w:r>
          </w:p>
        </w:tc>
        <w:tc>
          <w:tcPr>
            <w:tcW w:w="6108" w:type="dxa"/>
            <w:gridSpan w:val="2"/>
            <w:tcBorders>
              <w:bottom w:val="nil"/>
            </w:tcBorders>
            <w:vAlign w:val="center"/>
          </w:tcPr>
          <w:p w14:paraId="571E7BD9" w14:textId="77777777" w:rsidR="00902562" w:rsidRDefault="00902562">
            <w:r>
              <w:rPr>
                <w:rFonts w:hint="eastAsia"/>
              </w:rPr>
              <w:t xml:space="preserve">　</w:t>
            </w:r>
          </w:p>
        </w:tc>
      </w:tr>
      <w:tr w:rsidR="00902562" w14:paraId="26CB74C5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Merge w:val="restart"/>
            <w:vAlign w:val="center"/>
          </w:tcPr>
          <w:p w14:paraId="67BA1E75" w14:textId="77777777" w:rsidR="00902562" w:rsidRDefault="00902562">
            <w:r>
              <w:rPr>
                <w:rFonts w:hint="eastAsia"/>
              </w:rPr>
              <w:t>亡失</w:t>
            </w:r>
            <w:r>
              <w:t>(</w:t>
            </w:r>
            <w:r>
              <w:rPr>
                <w:rFonts w:hint="eastAsia"/>
              </w:rPr>
              <w:t>汚損</w:t>
            </w:r>
            <w:r>
              <w:t>)</w:t>
            </w:r>
            <w:r>
              <w:rPr>
                <w:rFonts w:hint="eastAsia"/>
              </w:rPr>
              <w:t>した注射済票の登録年度及び登録番号</w:t>
            </w:r>
          </w:p>
        </w:tc>
        <w:tc>
          <w:tcPr>
            <w:tcW w:w="1080" w:type="dxa"/>
            <w:tcBorders>
              <w:bottom w:val="dashed" w:sz="4" w:space="0" w:color="auto"/>
            </w:tcBorders>
            <w:vAlign w:val="center"/>
          </w:tcPr>
          <w:p w14:paraId="6A2F6A0F" w14:textId="77777777" w:rsidR="00902562" w:rsidRDefault="00902562">
            <w:r>
              <w:rPr>
                <w:rFonts w:hint="eastAsia"/>
              </w:rPr>
              <w:t>登録年度</w:t>
            </w:r>
          </w:p>
        </w:tc>
        <w:tc>
          <w:tcPr>
            <w:tcW w:w="5028" w:type="dxa"/>
            <w:tcBorders>
              <w:bottom w:val="dashed" w:sz="4" w:space="0" w:color="auto"/>
            </w:tcBorders>
            <w:vAlign w:val="center"/>
          </w:tcPr>
          <w:p w14:paraId="3804AF72" w14:textId="77777777" w:rsidR="00902562" w:rsidRDefault="00902562">
            <w:pPr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902562" w14:paraId="056A5E59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400" w:type="dxa"/>
            <w:vMerge/>
            <w:vAlign w:val="center"/>
          </w:tcPr>
          <w:p w14:paraId="664B6090" w14:textId="77777777" w:rsidR="00902562" w:rsidRDefault="00902562"/>
        </w:tc>
        <w:tc>
          <w:tcPr>
            <w:tcW w:w="1080" w:type="dxa"/>
            <w:tcBorders>
              <w:top w:val="dashed" w:sz="4" w:space="0" w:color="auto"/>
            </w:tcBorders>
            <w:vAlign w:val="center"/>
          </w:tcPr>
          <w:p w14:paraId="74C45A96" w14:textId="77777777" w:rsidR="00902562" w:rsidRDefault="00902562">
            <w:r>
              <w:rPr>
                <w:rFonts w:hint="eastAsia"/>
              </w:rPr>
              <w:t>登録番号</w:t>
            </w:r>
          </w:p>
        </w:tc>
        <w:tc>
          <w:tcPr>
            <w:tcW w:w="5028" w:type="dxa"/>
            <w:tcBorders>
              <w:top w:val="dashed" w:sz="4" w:space="0" w:color="auto"/>
            </w:tcBorders>
            <w:vAlign w:val="center"/>
          </w:tcPr>
          <w:p w14:paraId="2BD42A60" w14:textId="77777777" w:rsidR="00902562" w:rsidRDefault="00902562">
            <w:r>
              <w:rPr>
                <w:rFonts w:hint="eastAsia"/>
              </w:rPr>
              <w:t xml:space="preserve">　</w:t>
            </w:r>
          </w:p>
        </w:tc>
      </w:tr>
    </w:tbl>
    <w:p w14:paraId="5CB23C05" w14:textId="77777777" w:rsidR="00902562" w:rsidRDefault="00902562"/>
    <w:p w14:paraId="3CB574CB" w14:textId="77777777" w:rsidR="00902562" w:rsidRDefault="00902562">
      <w:r>
        <w:t>3</w:t>
      </w:r>
      <w:r>
        <w:rPr>
          <w:rFonts w:hint="eastAsia"/>
        </w:rPr>
        <w:t xml:space="preserve">　再交付の理由及び亡失</w:t>
      </w:r>
      <w:r>
        <w:t>(</w:t>
      </w:r>
      <w:r>
        <w:rPr>
          <w:rFonts w:hint="eastAsia"/>
        </w:rPr>
        <w:t>汚損</w:t>
      </w:r>
      <w:r>
        <w:t>)</w:t>
      </w:r>
      <w:r>
        <w:rPr>
          <w:rFonts w:hint="eastAsia"/>
        </w:rPr>
        <w:t>年月日</w:t>
      </w:r>
    </w:p>
    <w:p w14:paraId="184E5595" w14:textId="77777777" w:rsidR="00902562" w:rsidRDefault="00902562"/>
    <w:sectPr w:rsidR="0090256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0ACD" w14:textId="77777777" w:rsidR="00902562" w:rsidRDefault="00902562" w:rsidP="00817EF0">
      <w:r>
        <w:separator/>
      </w:r>
    </w:p>
  </w:endnote>
  <w:endnote w:type="continuationSeparator" w:id="0">
    <w:p w14:paraId="10F4B6EF" w14:textId="77777777" w:rsidR="00902562" w:rsidRDefault="00902562" w:rsidP="0081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2C0D8" w14:textId="77777777" w:rsidR="00902562" w:rsidRDefault="00902562" w:rsidP="00817EF0">
      <w:r>
        <w:separator/>
      </w:r>
    </w:p>
  </w:footnote>
  <w:footnote w:type="continuationSeparator" w:id="0">
    <w:p w14:paraId="28D33CA4" w14:textId="77777777" w:rsidR="00902562" w:rsidRDefault="00902562" w:rsidP="00817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02562"/>
    <w:rsid w:val="001B2D8A"/>
    <w:rsid w:val="00587EDF"/>
    <w:rsid w:val="00817EF0"/>
    <w:rsid w:val="0090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90541A"/>
  <w14:defaultImageDpi w14:val="0"/>
  <w15:docId w15:val="{9ACA2280-613B-408E-8CCF-A18995E5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様式第5号(第2条関係)</dc:title>
  <dc:subject/>
  <dc:creator>(株)ぎょうせい</dc:creator>
  <cp:keywords/>
  <dc:description/>
  <cp:lastModifiedBy>尾美雄飛</cp:lastModifiedBy>
  <cp:revision>2</cp:revision>
  <dcterms:created xsi:type="dcterms:W3CDTF">2026-08-13T00:45:00Z</dcterms:created>
  <dcterms:modified xsi:type="dcterms:W3CDTF">2026-08-13T00:45:00Z</dcterms:modified>
</cp:coreProperties>
</file>